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ica rasporeda"/>
      </w:tblPr>
      <w:tblGrid>
        <w:gridCol w:w="4848"/>
        <w:gridCol w:w="445"/>
        <w:gridCol w:w="4798"/>
        <w:gridCol w:w="399"/>
        <w:gridCol w:w="4908"/>
      </w:tblGrid>
      <w:tr w:rsidR="00CC0A8F" w:rsidRPr="00B67DA7" w14:paraId="06885A3D" w14:textId="77777777" w:rsidTr="004B6ACB">
        <w:trPr>
          <w:trHeight w:val="4140"/>
          <w:jc w:val="center"/>
        </w:trPr>
        <w:tc>
          <w:tcPr>
            <w:tcW w:w="4848" w:type="dxa"/>
            <w:vMerge w:val="restart"/>
            <w:tcBorders>
              <w:bottom w:val="nil"/>
            </w:tcBorders>
          </w:tcPr>
          <w:p w14:paraId="29654EB1" w14:textId="04C8030E" w:rsidR="00B67824" w:rsidRPr="00FD0D7F" w:rsidRDefault="00EE10E9" w:rsidP="00F37523">
            <w:pPr>
              <w:pStyle w:val="Naslov1"/>
              <w:rPr>
                <w:rStyle w:val="Naslov1Char"/>
                <w:b/>
                <w:sz w:val="24"/>
                <w:szCs w:val="24"/>
              </w:rPr>
            </w:pPr>
            <w:bookmarkStart w:id="0" w:name="_Hlk514276837"/>
            <w:r w:rsidRPr="004B6ACB">
              <w:rPr>
                <w:sz w:val="32"/>
                <w:szCs w:val="32"/>
              </w:rPr>
              <w:t xml:space="preserve"> </w:t>
            </w:r>
            <w:r w:rsidR="005129CB">
              <w:rPr>
                <w:sz w:val="32"/>
                <w:szCs w:val="32"/>
              </w:rPr>
              <w:t>H</w:t>
            </w:r>
            <w:r w:rsidRPr="004B6ACB">
              <w:rPr>
                <w:sz w:val="32"/>
                <w:szCs w:val="32"/>
              </w:rPr>
              <w:t>rast lužnjak</w:t>
            </w:r>
            <w:r w:rsidRPr="00FD0D7F">
              <w:rPr>
                <w:sz w:val="24"/>
                <w:szCs w:val="24"/>
              </w:rPr>
              <w:t xml:space="preserve"> </w:t>
            </w:r>
            <w:r w:rsidRPr="004B6ACB">
              <w:rPr>
                <w:bCs/>
                <w:szCs w:val="28"/>
              </w:rPr>
              <w:t>(</w:t>
            </w:r>
            <w:proofErr w:type="spellStart"/>
            <w:r w:rsidRPr="004B6ACB">
              <w:rPr>
                <w:bCs/>
                <w:i/>
                <w:iCs/>
                <w:szCs w:val="28"/>
              </w:rPr>
              <w:t>Quercus</w:t>
            </w:r>
            <w:proofErr w:type="spellEnd"/>
            <w:r w:rsidRPr="004B6ACB">
              <w:rPr>
                <w:bCs/>
                <w:i/>
                <w:iCs/>
                <w:szCs w:val="28"/>
              </w:rPr>
              <w:t xml:space="preserve"> </w:t>
            </w:r>
            <w:proofErr w:type="spellStart"/>
            <w:r w:rsidRPr="004B6ACB">
              <w:rPr>
                <w:bCs/>
                <w:i/>
                <w:iCs/>
                <w:szCs w:val="28"/>
              </w:rPr>
              <w:t>robur</w:t>
            </w:r>
            <w:proofErr w:type="spellEnd"/>
            <w:r w:rsidRPr="004B6ACB">
              <w:rPr>
                <w:bCs/>
                <w:szCs w:val="28"/>
              </w:rPr>
              <w:t>)</w:t>
            </w:r>
          </w:p>
          <w:p w14:paraId="0E83E0E4" w14:textId="77777777" w:rsidR="00E041A8" w:rsidRPr="00FD0D7F" w:rsidRDefault="00E041A8" w:rsidP="00E041A8">
            <w:pPr>
              <w:tabs>
                <w:tab w:val="left" w:pos="3108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D0D7F">
              <w:rPr>
                <w:rFonts w:asciiTheme="majorHAnsi" w:hAnsiTheme="majorHAnsi" w:cs="Times New Roman"/>
                <w:sz w:val="24"/>
                <w:szCs w:val="24"/>
              </w:rPr>
              <w:t>Hrast lužnjak  (</w:t>
            </w:r>
            <w:proofErr w:type="spellStart"/>
            <w:r w:rsidRPr="00FD0D7F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>Quercus</w:t>
            </w:r>
            <w:proofErr w:type="spellEnd"/>
            <w:r w:rsidRPr="00FD0D7F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D0D7F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>robur</w:t>
            </w:r>
            <w:proofErr w:type="spellEnd"/>
            <w:r w:rsidRPr="00FD0D7F">
              <w:rPr>
                <w:rFonts w:asciiTheme="majorHAnsi" w:hAnsiTheme="majorHAnsi" w:cs="Times New Roman"/>
                <w:sz w:val="24"/>
                <w:szCs w:val="24"/>
              </w:rPr>
              <w:t xml:space="preserve"> L.) je listopadno stablo iz porodice bukva (</w:t>
            </w:r>
            <w:proofErr w:type="spellStart"/>
            <w:r w:rsidRPr="00FD0D7F">
              <w:rPr>
                <w:rFonts w:asciiTheme="majorHAnsi" w:hAnsiTheme="majorHAnsi" w:cs="Times New Roman"/>
                <w:i/>
                <w:iCs/>
                <w:sz w:val="24"/>
                <w:szCs w:val="24"/>
              </w:rPr>
              <w:t>Fagacea</w:t>
            </w:r>
            <w:proofErr w:type="spellEnd"/>
            <w:r w:rsidRPr="00FD0D7F">
              <w:rPr>
                <w:rFonts w:asciiTheme="majorHAnsi" w:hAnsiTheme="majorHAnsi" w:cs="Times New Roman"/>
                <w:sz w:val="24"/>
                <w:szCs w:val="24"/>
              </w:rPr>
              <w:t xml:space="preserve">).  Naraste 40 do 50 m visine, a deblo je promjera do 3m. </w:t>
            </w:r>
          </w:p>
          <w:p w14:paraId="2DBF03FF" w14:textId="77777777" w:rsidR="00E041A8" w:rsidRPr="00FD0D7F" w:rsidRDefault="00E041A8" w:rsidP="00E041A8">
            <w:pPr>
              <w:tabs>
                <w:tab w:val="left" w:pos="3108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D0D7F">
              <w:rPr>
                <w:rFonts w:asciiTheme="majorHAnsi" w:hAnsiTheme="majorHAnsi" w:cs="Times New Roman"/>
                <w:sz w:val="24"/>
                <w:szCs w:val="24"/>
              </w:rPr>
              <w:t xml:space="preserve">Korijenov sustav je dobro razvijen, dubok, u početku jakog glavnog korijena, kasnije se razvijaju  bočne žile. </w:t>
            </w:r>
          </w:p>
          <w:p w14:paraId="14092BC0" w14:textId="77777777" w:rsidR="00E041A8" w:rsidRPr="00FD0D7F" w:rsidRDefault="00E041A8" w:rsidP="00E041A8">
            <w:pPr>
              <w:tabs>
                <w:tab w:val="left" w:pos="3108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D0D7F">
              <w:rPr>
                <w:rFonts w:asciiTheme="majorHAnsi" w:hAnsiTheme="majorHAnsi" w:cs="Times New Roman"/>
                <w:sz w:val="24"/>
                <w:szCs w:val="24"/>
              </w:rPr>
              <w:t>Krošnja je široka, vrlo dobro razgranata, nepravilna, grane su jake i debele, vodoravno stršeće.</w:t>
            </w:r>
          </w:p>
          <w:p w14:paraId="3EE01D9F" w14:textId="77777777" w:rsidR="00E041A8" w:rsidRPr="00FD0D7F" w:rsidRDefault="00E041A8" w:rsidP="00E041A8">
            <w:pPr>
              <w:tabs>
                <w:tab w:val="left" w:pos="3108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D0D7F">
              <w:rPr>
                <w:rFonts w:asciiTheme="majorHAnsi" w:hAnsiTheme="majorHAnsi" w:cs="Times New Roman"/>
                <w:sz w:val="24"/>
                <w:szCs w:val="24"/>
              </w:rPr>
              <w:t>Kora je u mladosti glatka a kasnije uzdužno ispuca i postane poprilično debela (i do 10 cm debljine).</w:t>
            </w:r>
          </w:p>
          <w:p w14:paraId="36DD316E" w14:textId="6C34CBF8" w:rsidR="00E041A8" w:rsidRPr="00FD0D7F" w:rsidRDefault="00E041A8" w:rsidP="00E041A8">
            <w:pPr>
              <w:tabs>
                <w:tab w:val="left" w:pos="3108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FD0D7F">
              <w:rPr>
                <w:rFonts w:asciiTheme="majorHAnsi" w:hAnsiTheme="majorHAnsi" w:cs="Times New Roman"/>
                <w:sz w:val="24"/>
                <w:szCs w:val="24"/>
              </w:rPr>
              <w:t>Listovi su tamnozeleni, obrnuto jajasti, čvrsti, kožasti, urezani čime tvore tupe, asimetrične režnjeve, nalaze se na vrlo kratkim, jedva uočljivim ali debljim peteljkama, u početku su dlakavi, ubrzo postanu goli, dugi 8 do 20 cm, široki 3 do 10 cm.</w:t>
            </w:r>
          </w:p>
          <w:p w14:paraId="2E88988B" w14:textId="75327DCD" w:rsidR="007D43B3" w:rsidRPr="00FD0D7F" w:rsidRDefault="007D43B3" w:rsidP="00990E76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3FDAC054" w14:textId="22002F5E" w:rsidR="007D43B3" w:rsidRPr="00FD0D7F" w:rsidRDefault="007D43B3" w:rsidP="00990E76">
            <w:pPr>
              <w:rPr>
                <w:rFonts w:asciiTheme="majorHAnsi" w:hAnsiTheme="majorHAnsi"/>
                <w:sz w:val="24"/>
                <w:szCs w:val="24"/>
              </w:rPr>
            </w:pPr>
          </w:p>
          <w:p w14:paraId="6CE64B99" w14:textId="77777777" w:rsidR="00B41068" w:rsidRPr="00FD0D7F" w:rsidRDefault="00B41068" w:rsidP="00990E76">
            <w:pPr>
              <w:rPr>
                <w:rFonts w:asciiTheme="majorHAnsi" w:hAnsiTheme="majorHAnsi"/>
                <w:sz w:val="24"/>
                <w:szCs w:val="24"/>
              </w:rPr>
            </w:pPr>
          </w:p>
          <w:bookmarkEnd w:id="0"/>
          <w:p w14:paraId="125DC84B" w14:textId="7EC3DB70" w:rsidR="00CC0A8F" w:rsidRPr="00FD0D7F" w:rsidRDefault="00CC0A8F" w:rsidP="004B6AC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45" w:type="dxa"/>
            <w:tcBorders>
              <w:bottom w:val="nil"/>
            </w:tcBorders>
          </w:tcPr>
          <w:p w14:paraId="32D994C0" w14:textId="77777777" w:rsidR="00CC0A8F" w:rsidRPr="00B67DA7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  <w:tcBorders>
              <w:bottom w:val="nil"/>
            </w:tcBorders>
          </w:tcPr>
          <w:p w14:paraId="58ADFB6B" w14:textId="77777777" w:rsidR="00E041A8" w:rsidRPr="00E041A8" w:rsidRDefault="00E041A8" w:rsidP="00E041A8">
            <w:pPr>
              <w:tabs>
                <w:tab w:val="left" w:pos="3108"/>
              </w:tabs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E041A8">
              <w:rPr>
                <w:rFonts w:asciiTheme="majorHAnsi" w:hAnsiTheme="majorHAnsi" w:cs="Times New Roman"/>
                <w:sz w:val="24"/>
                <w:szCs w:val="24"/>
              </w:rPr>
              <w:t xml:space="preserve">Plod je svijetlosmeđi žir 2-5 cm, izduženo jajast, viri većinom iz kapice koja je prekrivena sitnim ljuskama i nalazi se na 2-6 cm dugoj peteljci. U kolovozu brojne nedozrele </w:t>
            </w:r>
            <w:proofErr w:type="spellStart"/>
            <w:r w:rsidRPr="00E041A8">
              <w:rPr>
                <w:rFonts w:asciiTheme="majorHAnsi" w:hAnsiTheme="majorHAnsi" w:cs="Times New Roman"/>
                <w:sz w:val="24"/>
                <w:szCs w:val="24"/>
              </w:rPr>
              <w:t>žireve</w:t>
            </w:r>
            <w:proofErr w:type="spellEnd"/>
            <w:r w:rsidRPr="00E041A8">
              <w:rPr>
                <w:rFonts w:asciiTheme="majorHAnsi" w:hAnsiTheme="majorHAnsi" w:cs="Times New Roman"/>
                <w:sz w:val="24"/>
                <w:szCs w:val="24"/>
              </w:rPr>
              <w:t xml:space="preserve"> možemo naći na tlu, no oni na stablu dozrijevaju u rujnu i listopadu.  </w:t>
            </w:r>
          </w:p>
          <w:p w14:paraId="22E11EED" w14:textId="79554E69" w:rsidR="00CC0A8F" w:rsidRPr="00B67DA7" w:rsidRDefault="00CC0A8F" w:rsidP="00990E76">
            <w:pPr>
              <w:pStyle w:val="Normalantekstnatamnojpozadini"/>
            </w:pPr>
          </w:p>
        </w:tc>
        <w:tc>
          <w:tcPr>
            <w:tcW w:w="399" w:type="dxa"/>
            <w:tcBorders>
              <w:bottom w:val="nil"/>
            </w:tcBorders>
          </w:tcPr>
          <w:p w14:paraId="316C2478" w14:textId="77777777" w:rsidR="00CC0A8F" w:rsidRPr="00B67DA7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vMerge w:val="restart"/>
            <w:tcBorders>
              <w:bottom w:val="nil"/>
            </w:tcBorders>
          </w:tcPr>
          <w:p w14:paraId="07BC1344" w14:textId="77777777" w:rsidR="00CC0A8F" w:rsidRDefault="00CC0A8F" w:rsidP="005F0F31">
            <w:pPr>
              <w:rPr>
                <w:noProof/>
              </w:rPr>
            </w:pPr>
          </w:p>
          <w:p w14:paraId="7283EEA8" w14:textId="77777777" w:rsidR="00E041A8" w:rsidRPr="00E041A8" w:rsidRDefault="00E041A8" w:rsidP="00E041A8"/>
          <w:p w14:paraId="017E6E1F" w14:textId="77777777" w:rsidR="00E041A8" w:rsidRPr="00E041A8" w:rsidRDefault="00E041A8" w:rsidP="00E041A8"/>
          <w:p w14:paraId="193CD79F" w14:textId="72AAC71E" w:rsidR="00E041A8" w:rsidRDefault="00E041A8" w:rsidP="00E041A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A5CB3A" wp14:editId="776A91E1">
                  <wp:extent cx="2324100" cy="1550680"/>
                  <wp:effectExtent l="0" t="0" r="0" b="0"/>
                  <wp:docPr id="1409560137" name="Slika 2" descr="Hrast lužnjak – Div panonskih nizina - JU Zeleni prsten Zagrebačke župani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rast lužnjak – Div panonskih nizina - JU Zeleni prsten Zagrebačke župan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929" cy="157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FD62E" w14:textId="01987CAD" w:rsidR="00E041A8" w:rsidRPr="00E041A8" w:rsidRDefault="00F77AED" w:rsidP="00E041A8">
            <w:pPr>
              <w:tabs>
                <w:tab w:val="left" w:pos="1428"/>
              </w:tabs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B7CABC3" wp14:editId="55CD8E6C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1067435</wp:posOffset>
                  </wp:positionV>
                  <wp:extent cx="1739900" cy="2407920"/>
                  <wp:effectExtent l="0" t="0" r="0" b="0"/>
                  <wp:wrapSquare wrapText="bothSides"/>
                  <wp:docPr id="1" name="Slika 1" descr="Hrast lužnjak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rast lužnjak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E041A8">
              <w:tab/>
            </w:r>
          </w:p>
        </w:tc>
      </w:tr>
      <w:tr w:rsidR="00CC0A8F" w:rsidRPr="00B67DA7" w14:paraId="127DDB26" w14:textId="77777777" w:rsidTr="004B6ACB">
        <w:trPr>
          <w:trHeight w:val="450"/>
          <w:jc w:val="center"/>
        </w:trPr>
        <w:tc>
          <w:tcPr>
            <w:tcW w:w="4848" w:type="dxa"/>
            <w:vMerge/>
          </w:tcPr>
          <w:p w14:paraId="37FA7A20" w14:textId="77777777" w:rsidR="00CC0A8F" w:rsidRPr="00B67DA7" w:rsidRDefault="00CC0A8F" w:rsidP="005F0F31">
            <w:pPr>
              <w:rPr>
                <w:noProof/>
              </w:rPr>
            </w:pPr>
          </w:p>
        </w:tc>
        <w:tc>
          <w:tcPr>
            <w:tcW w:w="445" w:type="dxa"/>
          </w:tcPr>
          <w:p w14:paraId="1F2BFEA9" w14:textId="77777777" w:rsidR="00CC0A8F" w:rsidRPr="00B67DA7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</w:tcPr>
          <w:p w14:paraId="75D5557C" w14:textId="77777777" w:rsidR="00CC0A8F" w:rsidRPr="00B67DA7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99" w:type="dxa"/>
          </w:tcPr>
          <w:p w14:paraId="143D69D0" w14:textId="77777777" w:rsidR="00CC0A8F" w:rsidRPr="00B67DA7" w:rsidRDefault="00CC0A8F" w:rsidP="005F0F31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14:paraId="13111C78" w14:textId="77777777" w:rsidR="00CC0A8F" w:rsidRPr="00B67DA7" w:rsidRDefault="00CC0A8F" w:rsidP="005F0F31">
            <w:pPr>
              <w:rPr>
                <w:sz w:val="21"/>
              </w:rPr>
            </w:pPr>
          </w:p>
        </w:tc>
      </w:tr>
      <w:tr w:rsidR="00CC0A8F" w:rsidRPr="00B67DA7" w14:paraId="7E194942" w14:textId="77777777" w:rsidTr="004B6ACB">
        <w:trPr>
          <w:trHeight w:val="3312"/>
          <w:jc w:val="center"/>
        </w:trPr>
        <w:tc>
          <w:tcPr>
            <w:tcW w:w="4848" w:type="dxa"/>
            <w:vMerge/>
          </w:tcPr>
          <w:p w14:paraId="014CF316" w14:textId="77777777" w:rsidR="00CC0A8F" w:rsidRPr="00B67DA7" w:rsidRDefault="00CC0A8F" w:rsidP="005F0F31">
            <w:pPr>
              <w:rPr>
                <w:noProof/>
              </w:rPr>
            </w:pPr>
          </w:p>
        </w:tc>
        <w:tc>
          <w:tcPr>
            <w:tcW w:w="5642" w:type="dxa"/>
            <w:gridSpan w:val="3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01641E7" w14:textId="4081E09B" w:rsidR="00CC0A8F" w:rsidRPr="00B67DA7" w:rsidRDefault="00F77AED" w:rsidP="004642F0">
            <w:pPr>
              <w:pStyle w:val="Bezproreda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3575E37" wp14:editId="012C1339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1270</wp:posOffset>
                  </wp:positionV>
                  <wp:extent cx="2026920" cy="2398395"/>
                  <wp:effectExtent l="0" t="0" r="0" b="1905"/>
                  <wp:wrapSquare wrapText="bothSides"/>
                  <wp:docPr id="687865350" name="Slika 1" descr="Hrast lužnjak (Quercus robur) | Štetnici 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rast lužnjak (Quercus robur) | Štetnici 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8" w:type="dxa"/>
            <w:vMerge/>
            <w:tcBorders>
              <w:bottom w:val="nil"/>
            </w:tcBorders>
          </w:tcPr>
          <w:p w14:paraId="70EAE327" w14:textId="77777777" w:rsidR="00CC0A8F" w:rsidRPr="00B67DA7" w:rsidRDefault="00CC0A8F" w:rsidP="005F0F31">
            <w:pPr>
              <w:rPr>
                <w:sz w:val="21"/>
              </w:rPr>
            </w:pPr>
          </w:p>
        </w:tc>
      </w:tr>
    </w:tbl>
    <w:p w14:paraId="0A0AC264" w14:textId="696E45AF" w:rsidR="00CC0A8F" w:rsidRPr="00B67DA7" w:rsidRDefault="00CC0A8F" w:rsidP="00C46111"/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ica rasporeda"/>
      </w:tblPr>
      <w:tblGrid>
        <w:gridCol w:w="4848"/>
        <w:gridCol w:w="445"/>
        <w:gridCol w:w="4812"/>
        <w:gridCol w:w="385"/>
        <w:gridCol w:w="4908"/>
      </w:tblGrid>
      <w:tr w:rsidR="00346FFA" w:rsidRPr="00B67DA7" w14:paraId="468A138A" w14:textId="77777777" w:rsidTr="004642F0">
        <w:trPr>
          <w:trHeight w:val="3330"/>
          <w:jc w:val="center"/>
        </w:trPr>
        <w:tc>
          <w:tcPr>
            <w:tcW w:w="4534" w:type="dxa"/>
            <w:tcBorders>
              <w:bottom w:val="nil"/>
            </w:tcBorders>
          </w:tcPr>
          <w:p w14:paraId="5BDEF0DC" w14:textId="77777777" w:rsidR="00A52E5F" w:rsidRDefault="00A52E5F" w:rsidP="00B67824">
            <w:pPr>
              <w:rPr>
                <w:noProof/>
              </w:rPr>
            </w:pPr>
          </w:p>
          <w:p w14:paraId="59D01CC4" w14:textId="09C8055F" w:rsidR="00346FFA" w:rsidRPr="00B67DA7" w:rsidRDefault="00A52E5F" w:rsidP="00A52E5F">
            <w:pPr>
              <w:jc w:val="center"/>
              <w:rPr>
                <w:noProof/>
              </w:rPr>
            </w:pPr>
            <w:r w:rsidRPr="00F074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82D418" wp14:editId="736D5F12">
                  <wp:extent cx="2253361" cy="1651635"/>
                  <wp:effectExtent l="0" t="0" r="0" b="5715"/>
                  <wp:docPr id="2003382146" name="Slika 1" descr="Drvo Hrast | MMM-Vukeli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vo Hrast | MMM-Vukeli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410" cy="171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" w:type="dxa"/>
            <w:vMerge w:val="restart"/>
          </w:tcPr>
          <w:p w14:paraId="1FEC6C03" w14:textId="77777777" w:rsidR="00346FFA" w:rsidRPr="00270D2D" w:rsidRDefault="00346FFA" w:rsidP="00B67824">
            <w:pPr>
              <w:rPr>
                <w:noProof/>
                <w:color w:val="464646" w:themeColor="text2" w:themeShade="BF"/>
              </w:rPr>
            </w:pPr>
          </w:p>
        </w:tc>
        <w:tc>
          <w:tcPr>
            <w:tcW w:w="4500" w:type="dxa"/>
            <w:vMerge w:val="restart"/>
          </w:tcPr>
          <w:p w14:paraId="016BD877" w14:textId="77777777" w:rsidR="00A52E5F" w:rsidRDefault="00A52E5F" w:rsidP="00F37523">
            <w:pPr>
              <w:pStyle w:val="Naslov1"/>
              <w:rPr>
                <w:color w:val="464646" w:themeColor="text2" w:themeShade="BF"/>
              </w:rPr>
            </w:pPr>
          </w:p>
          <w:p w14:paraId="4BF87CA4" w14:textId="45E51BE4" w:rsidR="00B67824" w:rsidRPr="00270D2D" w:rsidRDefault="004B6ACB" w:rsidP="00F37523">
            <w:pPr>
              <w:pStyle w:val="Naslov1"/>
              <w:rPr>
                <w:rStyle w:val="Naslov1Char"/>
                <w:b/>
                <w:color w:val="464646" w:themeColor="text2" w:themeShade="BF"/>
              </w:rPr>
            </w:pPr>
            <w:r w:rsidRPr="00270D2D">
              <w:rPr>
                <w:color w:val="464646" w:themeColor="text2" w:themeShade="BF"/>
              </w:rPr>
              <w:t xml:space="preserve">Što </w:t>
            </w:r>
            <w:r w:rsidR="005129CB">
              <w:rPr>
                <w:color w:val="464646" w:themeColor="text2" w:themeShade="BF"/>
              </w:rPr>
              <w:t>ugrožava hrast lužnjak?</w:t>
            </w:r>
          </w:p>
          <w:p w14:paraId="2385EFAD" w14:textId="7538FF83" w:rsidR="00B67824" w:rsidRPr="00270D2D" w:rsidRDefault="004B6ACB" w:rsidP="004B6ACB">
            <w:pPr>
              <w:rPr>
                <w:color w:val="464646" w:themeColor="text2" w:themeShade="BF"/>
                <w:sz w:val="24"/>
                <w:szCs w:val="24"/>
              </w:rPr>
            </w:pPr>
            <w:r w:rsidRPr="00270D2D">
              <w:rPr>
                <w:color w:val="464646" w:themeColor="text2" w:themeShade="BF"/>
                <w:sz w:val="24"/>
                <w:szCs w:val="24"/>
              </w:rPr>
              <w:t xml:space="preserve">AOH je </w:t>
            </w:r>
            <w:proofErr w:type="spellStart"/>
            <w:r w:rsidRPr="00270D2D">
              <w:rPr>
                <w:color w:val="464646" w:themeColor="text2" w:themeShade="BF"/>
                <w:sz w:val="24"/>
                <w:szCs w:val="24"/>
              </w:rPr>
              <w:t>polimikrobna</w:t>
            </w:r>
            <w:proofErr w:type="spellEnd"/>
            <w:r w:rsidRPr="00270D2D">
              <w:rPr>
                <w:color w:val="464646" w:themeColor="text2" w:themeShade="BF"/>
                <w:sz w:val="24"/>
                <w:szCs w:val="24"/>
              </w:rPr>
              <w:t xml:space="preserve"> bolest hrastova povezana sa jakim napadom </w:t>
            </w:r>
            <w:proofErr w:type="spellStart"/>
            <w:r w:rsidRPr="00270D2D">
              <w:rPr>
                <w:color w:val="464646" w:themeColor="text2" w:themeShade="BF"/>
                <w:sz w:val="24"/>
                <w:szCs w:val="24"/>
              </w:rPr>
              <w:t>dendropatogenih</w:t>
            </w:r>
            <w:proofErr w:type="spellEnd"/>
            <w:r w:rsidRPr="00270D2D">
              <w:rPr>
                <w:color w:val="464646" w:themeColor="text2" w:themeShade="BF"/>
                <w:sz w:val="24"/>
                <w:szCs w:val="24"/>
              </w:rPr>
              <w:t xml:space="preserve"> bakterija, koje izazivaju nekrozu tkiva pod korom, zbog čega dolazi </w:t>
            </w:r>
            <w:r w:rsidR="00270D2D" w:rsidRPr="00270D2D">
              <w:rPr>
                <w:color w:val="464646" w:themeColor="text2" w:themeShade="BF"/>
                <w:sz w:val="24"/>
                <w:szCs w:val="24"/>
              </w:rPr>
              <w:t xml:space="preserve">do </w:t>
            </w:r>
            <w:r w:rsidRPr="00270D2D">
              <w:rPr>
                <w:color w:val="464646" w:themeColor="text2" w:themeShade="BF"/>
                <w:sz w:val="24"/>
                <w:szCs w:val="24"/>
              </w:rPr>
              <w:t>raspada provodnog sustava i smrti.</w:t>
            </w:r>
          </w:p>
          <w:p w14:paraId="3A801132" w14:textId="77777777" w:rsidR="00270D2D" w:rsidRPr="00270D2D" w:rsidRDefault="00270D2D" w:rsidP="004B6ACB">
            <w:pPr>
              <w:rPr>
                <w:color w:val="464646" w:themeColor="text2" w:themeShade="BF"/>
                <w:sz w:val="24"/>
                <w:szCs w:val="24"/>
              </w:rPr>
            </w:pPr>
            <w:r w:rsidRPr="00270D2D">
              <w:rPr>
                <w:color w:val="464646" w:themeColor="text2" w:themeShade="BF"/>
                <w:sz w:val="24"/>
                <w:szCs w:val="24"/>
              </w:rPr>
              <w:t xml:space="preserve">AOH je prvi puta opisana u Ujedinjenom Kraljevstvu 2008. godine, kao </w:t>
            </w:r>
            <w:proofErr w:type="spellStart"/>
            <w:r w:rsidRPr="00270D2D">
              <w:rPr>
                <w:color w:val="464646" w:themeColor="text2" w:themeShade="BF"/>
                <w:sz w:val="24"/>
                <w:szCs w:val="24"/>
              </w:rPr>
              <w:t>Acute</w:t>
            </w:r>
            <w:proofErr w:type="spellEnd"/>
            <w:r w:rsidRPr="00270D2D">
              <w:rPr>
                <w:color w:val="464646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270D2D">
              <w:rPr>
                <w:color w:val="464646" w:themeColor="text2" w:themeShade="BF"/>
                <w:sz w:val="24"/>
                <w:szCs w:val="24"/>
              </w:rPr>
              <w:t>Oak</w:t>
            </w:r>
            <w:proofErr w:type="spellEnd"/>
            <w:r w:rsidRPr="00270D2D">
              <w:rPr>
                <w:color w:val="464646" w:themeColor="text2" w:themeShade="BF"/>
                <w:sz w:val="24"/>
                <w:szCs w:val="24"/>
              </w:rPr>
              <w:t xml:space="preserve"> </w:t>
            </w:r>
            <w:proofErr w:type="spellStart"/>
            <w:r w:rsidRPr="00270D2D">
              <w:rPr>
                <w:color w:val="464646" w:themeColor="text2" w:themeShade="BF"/>
                <w:sz w:val="24"/>
                <w:szCs w:val="24"/>
              </w:rPr>
              <w:t>Decline</w:t>
            </w:r>
            <w:proofErr w:type="spellEnd"/>
            <w:r w:rsidRPr="00270D2D">
              <w:rPr>
                <w:color w:val="464646" w:themeColor="text2" w:themeShade="BF"/>
                <w:sz w:val="24"/>
                <w:szCs w:val="24"/>
              </w:rPr>
              <w:t xml:space="preserve"> ).</w:t>
            </w:r>
          </w:p>
          <w:p w14:paraId="2BBB5F42" w14:textId="609BF8FE" w:rsidR="00270D2D" w:rsidRPr="00270D2D" w:rsidRDefault="00270D2D" w:rsidP="004B6ACB">
            <w:pPr>
              <w:rPr>
                <w:color w:val="464646" w:themeColor="text2" w:themeShade="BF"/>
                <w:sz w:val="24"/>
                <w:szCs w:val="24"/>
              </w:rPr>
            </w:pPr>
            <w:r w:rsidRPr="00270D2D">
              <w:rPr>
                <w:color w:val="464646" w:themeColor="text2" w:themeShade="BF"/>
                <w:sz w:val="24"/>
                <w:szCs w:val="24"/>
              </w:rPr>
              <w:t xml:space="preserve"> Potvrđena je u Latviji, Španjolskoj, Iranu i Švicarskoj (</w:t>
            </w:r>
            <w:proofErr w:type="spellStart"/>
            <w:r w:rsidRPr="00270D2D">
              <w:rPr>
                <w:color w:val="464646" w:themeColor="text2" w:themeShade="BF"/>
                <w:sz w:val="24"/>
                <w:szCs w:val="24"/>
              </w:rPr>
              <w:t>Brady</w:t>
            </w:r>
            <w:proofErr w:type="spellEnd"/>
            <w:r w:rsidRPr="00270D2D">
              <w:rPr>
                <w:color w:val="464646" w:themeColor="text2" w:themeShade="BF"/>
                <w:sz w:val="24"/>
                <w:szCs w:val="24"/>
              </w:rPr>
              <w:t xml:space="preserve"> i sur., 2016, </w:t>
            </w:r>
            <w:proofErr w:type="spellStart"/>
            <w:r w:rsidRPr="00270D2D">
              <w:rPr>
                <w:color w:val="464646" w:themeColor="text2" w:themeShade="BF"/>
                <w:sz w:val="24"/>
                <w:szCs w:val="24"/>
              </w:rPr>
              <w:t>Brady</w:t>
            </w:r>
            <w:proofErr w:type="spellEnd"/>
            <w:r w:rsidRPr="00270D2D">
              <w:rPr>
                <w:color w:val="464646" w:themeColor="text2" w:themeShade="BF"/>
                <w:sz w:val="24"/>
                <w:szCs w:val="24"/>
              </w:rPr>
              <w:t xml:space="preserve"> i </w:t>
            </w:r>
            <w:proofErr w:type="spellStart"/>
            <w:r w:rsidRPr="00270D2D">
              <w:rPr>
                <w:color w:val="464646" w:themeColor="text2" w:themeShade="BF"/>
                <w:sz w:val="24"/>
                <w:szCs w:val="24"/>
              </w:rPr>
              <w:t>Cotingho</w:t>
            </w:r>
            <w:proofErr w:type="spellEnd"/>
            <w:r w:rsidRPr="00270D2D">
              <w:rPr>
                <w:color w:val="464646" w:themeColor="text2" w:themeShade="BF"/>
                <w:sz w:val="24"/>
                <w:szCs w:val="24"/>
              </w:rPr>
              <w:t>, 2021), a bolest je nađena i u Francuskoj, Poljskoj, Austriji i Nizozemskoj.</w:t>
            </w:r>
          </w:p>
          <w:p w14:paraId="644876FE" w14:textId="200F0E38" w:rsidR="007D43B3" w:rsidRPr="00270D2D" w:rsidRDefault="00270D2D" w:rsidP="00F37523">
            <w:pPr>
              <w:pStyle w:val="Naslov1"/>
              <w:rPr>
                <w:rStyle w:val="Naslov1Char"/>
                <w:b/>
                <w:color w:val="464646" w:themeColor="text2" w:themeShade="BF"/>
              </w:rPr>
            </w:pPr>
            <w:r w:rsidRPr="00270D2D">
              <w:rPr>
                <w:color w:val="464646" w:themeColor="text2" w:themeShade="BF"/>
              </w:rPr>
              <w:t>Dodatni rizici</w:t>
            </w:r>
          </w:p>
          <w:p w14:paraId="37CF84A3" w14:textId="5F5660E6" w:rsidR="00534EE9" w:rsidRDefault="00270D2D" w:rsidP="00990E76">
            <w:pPr>
              <w:rPr>
                <w:i/>
                <w:iCs/>
                <w:color w:val="464646" w:themeColor="text2" w:themeShade="BF"/>
                <w:sz w:val="24"/>
                <w:szCs w:val="24"/>
              </w:rPr>
            </w:pPr>
            <w:r w:rsidRPr="00270D2D">
              <w:rPr>
                <w:color w:val="464646" w:themeColor="text2" w:themeShade="BF"/>
                <w:sz w:val="24"/>
                <w:szCs w:val="24"/>
              </w:rPr>
              <w:t xml:space="preserve">Hrast lužnjak </w:t>
            </w:r>
            <w:r w:rsidR="00534EE9">
              <w:rPr>
                <w:color w:val="464646" w:themeColor="text2" w:themeShade="BF"/>
                <w:sz w:val="24"/>
                <w:szCs w:val="24"/>
              </w:rPr>
              <w:t>je još od 2013. godine na udaru neprestanih napada hrastove mrežaste stjenice (</w:t>
            </w:r>
            <w:proofErr w:type="spellStart"/>
            <w:r w:rsidR="00534EE9" w:rsidRPr="00534EE9">
              <w:rPr>
                <w:i/>
                <w:iCs/>
                <w:color w:val="464646" w:themeColor="text2" w:themeShade="BF"/>
                <w:sz w:val="24"/>
                <w:szCs w:val="24"/>
              </w:rPr>
              <w:t>Corythucha</w:t>
            </w:r>
            <w:proofErr w:type="spellEnd"/>
            <w:r w:rsidR="00534EE9" w:rsidRPr="00534EE9">
              <w:rPr>
                <w:i/>
                <w:iCs/>
                <w:color w:val="464646" w:themeColor="text2" w:themeShade="BF"/>
                <w:sz w:val="24"/>
                <w:szCs w:val="24"/>
              </w:rPr>
              <w:t xml:space="preserve"> </w:t>
            </w:r>
            <w:proofErr w:type="spellStart"/>
            <w:r w:rsidR="00534EE9" w:rsidRPr="00534EE9">
              <w:rPr>
                <w:i/>
                <w:iCs/>
                <w:color w:val="464646" w:themeColor="text2" w:themeShade="BF"/>
                <w:sz w:val="24"/>
                <w:szCs w:val="24"/>
              </w:rPr>
              <w:t>arcuata</w:t>
            </w:r>
            <w:proofErr w:type="spellEnd"/>
            <w:r w:rsidR="00534EE9" w:rsidRPr="00534EE9">
              <w:rPr>
                <w:i/>
                <w:iCs/>
                <w:color w:val="464646" w:themeColor="text2" w:themeShade="BF"/>
                <w:sz w:val="24"/>
                <w:szCs w:val="24"/>
              </w:rPr>
              <w:t>)</w:t>
            </w:r>
          </w:p>
          <w:p w14:paraId="22B24971" w14:textId="3EC11258" w:rsidR="006252FF" w:rsidRPr="006252FF" w:rsidRDefault="006252FF" w:rsidP="00990E76">
            <w:pPr>
              <w:rPr>
                <w:color w:val="464646" w:themeColor="text2" w:themeShade="BF"/>
                <w:sz w:val="24"/>
                <w:szCs w:val="24"/>
              </w:rPr>
            </w:pPr>
            <w:r>
              <w:rPr>
                <w:color w:val="464646" w:themeColor="text2" w:themeShade="BF"/>
                <w:sz w:val="24"/>
                <w:szCs w:val="24"/>
              </w:rPr>
              <w:t>Napadi za sada nisu letalni, no pitanje je kakav učinak bi mogla imati u kombinacijama sa bakterijama AOH.</w:t>
            </w:r>
          </w:p>
          <w:p w14:paraId="4B09E27D" w14:textId="0FD03020" w:rsidR="00346FFA" w:rsidRPr="00270D2D" w:rsidRDefault="00346FFA" w:rsidP="00990E76">
            <w:pPr>
              <w:rPr>
                <w:color w:val="464646" w:themeColor="text2" w:themeShade="BF"/>
                <w:sz w:val="24"/>
                <w:szCs w:val="24"/>
              </w:rPr>
            </w:pPr>
          </w:p>
        </w:tc>
        <w:tc>
          <w:tcPr>
            <w:tcW w:w="360" w:type="dxa"/>
            <w:vMerge w:val="restart"/>
          </w:tcPr>
          <w:p w14:paraId="48070184" w14:textId="77777777" w:rsidR="00346FFA" w:rsidRDefault="00346FFA" w:rsidP="00B67824">
            <w:pPr>
              <w:rPr>
                <w:noProof/>
              </w:rPr>
            </w:pPr>
          </w:p>
          <w:p w14:paraId="4390814B" w14:textId="77777777" w:rsidR="006252FF" w:rsidRPr="006252FF" w:rsidRDefault="006252FF" w:rsidP="006252FF"/>
          <w:p w14:paraId="7FCA6EB9" w14:textId="77777777" w:rsidR="006252FF" w:rsidRPr="006252FF" w:rsidRDefault="006252FF" w:rsidP="006252FF"/>
          <w:p w14:paraId="5E958B8D" w14:textId="77777777" w:rsidR="006252FF" w:rsidRPr="006252FF" w:rsidRDefault="006252FF" w:rsidP="006252FF"/>
          <w:p w14:paraId="6125AFD2" w14:textId="77777777" w:rsidR="006252FF" w:rsidRPr="006252FF" w:rsidRDefault="006252FF" w:rsidP="006252FF"/>
          <w:p w14:paraId="3993C3FA" w14:textId="77777777" w:rsidR="006252FF" w:rsidRPr="006252FF" w:rsidRDefault="006252FF" w:rsidP="006252FF"/>
          <w:p w14:paraId="3E0BC746" w14:textId="77777777" w:rsidR="006252FF" w:rsidRPr="006252FF" w:rsidRDefault="006252FF" w:rsidP="006252FF"/>
          <w:p w14:paraId="49DA176E" w14:textId="77777777" w:rsidR="006252FF" w:rsidRPr="006252FF" w:rsidRDefault="006252FF" w:rsidP="006252FF"/>
          <w:p w14:paraId="78AB2E81" w14:textId="77777777" w:rsidR="006252FF" w:rsidRPr="006252FF" w:rsidRDefault="006252FF" w:rsidP="006252FF"/>
          <w:p w14:paraId="2FE109EE" w14:textId="77777777" w:rsidR="006252FF" w:rsidRPr="006252FF" w:rsidRDefault="006252FF" w:rsidP="006252FF"/>
          <w:p w14:paraId="1F131E43" w14:textId="77777777" w:rsidR="006252FF" w:rsidRPr="006252FF" w:rsidRDefault="006252FF" w:rsidP="006252FF"/>
          <w:p w14:paraId="3B0693AC" w14:textId="77777777" w:rsidR="006252FF" w:rsidRPr="006252FF" w:rsidRDefault="006252FF" w:rsidP="006252FF"/>
          <w:p w14:paraId="119503B8" w14:textId="77777777" w:rsidR="006252FF" w:rsidRDefault="006252FF" w:rsidP="006252FF"/>
          <w:p w14:paraId="6AD2F7E3" w14:textId="77777777" w:rsidR="000937D9" w:rsidRDefault="000937D9" w:rsidP="006252FF"/>
          <w:p w14:paraId="5DE4746B" w14:textId="77777777" w:rsidR="000937D9" w:rsidRPr="006252FF" w:rsidRDefault="000937D9" w:rsidP="006252FF"/>
          <w:p w14:paraId="0157C456" w14:textId="77777777" w:rsidR="006252FF" w:rsidRPr="006252FF" w:rsidRDefault="006252FF" w:rsidP="006252FF"/>
          <w:p w14:paraId="54A56E68" w14:textId="77777777" w:rsidR="006252FF" w:rsidRDefault="006252FF" w:rsidP="006252FF">
            <w:pPr>
              <w:rPr>
                <w:noProof/>
              </w:rPr>
            </w:pPr>
          </w:p>
          <w:p w14:paraId="562210EF" w14:textId="77777777" w:rsidR="006252FF" w:rsidRDefault="006252FF" w:rsidP="006252FF"/>
          <w:p w14:paraId="5542A4AF" w14:textId="77777777" w:rsidR="006252FF" w:rsidRPr="006252FF" w:rsidRDefault="006252FF" w:rsidP="006252FF"/>
        </w:tc>
        <w:tc>
          <w:tcPr>
            <w:tcW w:w="4590" w:type="dxa"/>
            <w:tcBorders>
              <w:bottom w:val="nil"/>
            </w:tcBorders>
            <w:vAlign w:val="center"/>
          </w:tcPr>
          <w:p w14:paraId="78B4AE27" w14:textId="18551E5B" w:rsidR="00346FFA" w:rsidRPr="00B67DA7" w:rsidRDefault="00534EE9" w:rsidP="00F37523">
            <w:pPr>
              <w:pStyle w:val="Citat"/>
            </w:pPr>
            <w:r>
              <w:drawing>
                <wp:inline distT="0" distB="0" distL="0" distR="0" wp14:anchorId="6D7CA365" wp14:editId="6F2600B4">
                  <wp:extent cx="1379220" cy="1864515"/>
                  <wp:effectExtent l="0" t="0" r="0" b="2540"/>
                  <wp:docPr id="89475190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71" cy="19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FFA" w:rsidRPr="00B67DA7" w14:paraId="0134D413" w14:textId="77777777" w:rsidTr="004642F0">
        <w:trPr>
          <w:trHeight w:val="369"/>
          <w:jc w:val="center"/>
        </w:trPr>
        <w:tc>
          <w:tcPr>
            <w:tcW w:w="4534" w:type="dxa"/>
          </w:tcPr>
          <w:p w14:paraId="3A1C7B43" w14:textId="77777777" w:rsidR="00346FFA" w:rsidRPr="00B67DA7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71B182EB" w14:textId="77777777" w:rsidR="00346FFA" w:rsidRPr="00B67DA7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/>
          </w:tcPr>
          <w:p w14:paraId="41F85972" w14:textId="77777777" w:rsidR="00346FFA" w:rsidRPr="00B67DA7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6F8C4FCA" w14:textId="77777777" w:rsidR="00346FFA" w:rsidRPr="00B67DA7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</w:tcPr>
          <w:p w14:paraId="74DDEF5E" w14:textId="6CB7CC90" w:rsidR="00346FFA" w:rsidRPr="00B67DA7" w:rsidRDefault="00F91111" w:rsidP="006252FF">
            <w:pPr>
              <w:pStyle w:val="Bezproreda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5" behindDoc="0" locked="0" layoutInCell="1" allowOverlap="1" wp14:anchorId="57F91A5C" wp14:editId="34906B5B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80010</wp:posOffset>
                      </wp:positionV>
                      <wp:extent cx="2089785" cy="693420"/>
                      <wp:effectExtent l="0" t="0" r="5715" b="0"/>
                      <wp:wrapNone/>
                      <wp:docPr id="18" name="Pravokut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785" cy="693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DF542B" w14:textId="1FE004DC" w:rsidR="006252FF" w:rsidRPr="00F91111" w:rsidRDefault="00F91111" w:rsidP="00F91111">
                                  <w:pPr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F91111">
                                    <w:rPr>
                                      <w:color w:val="000000" w:themeColor="text1"/>
                                    </w:rPr>
                                    <w:t xml:space="preserve">U oluji 19.7.2023. na razini Vinkovačke Uprave bilo je cca 3 milijuna kubika </w:t>
                                  </w:r>
                                  <w:proofErr w:type="spellStart"/>
                                  <w:r w:rsidRPr="00F91111">
                                    <w:rPr>
                                      <w:color w:val="000000" w:themeColor="text1"/>
                                    </w:rPr>
                                    <w:t>vjetroloma</w:t>
                                  </w:r>
                                  <w:proofErr w:type="spellEnd"/>
                                  <w:r w:rsidRPr="00F91111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1A5C" id="Pravokutnik 1" o:spid="_x0000_s1026" style="position:absolute;left:0;text-align:left;margin-left:32.55pt;margin-top:6.3pt;width:164.55pt;height:54.6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" fillcolor="#a6b727 [3205]" stroked="f" strokeweight="1pt">
                      <v:textbox>
                        <w:txbxContent>
                          <w:p w14:paraId="46DF542B" w14:textId="1FE004DC" w:rsidR="006252FF" w:rsidRPr="00F91111" w:rsidRDefault="00F91111" w:rsidP="00F9111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F91111">
                              <w:rPr>
                                <w:color w:val="000000" w:themeColor="text1"/>
                              </w:rPr>
                              <w:t xml:space="preserve">U oluji 19.7.2023. na razini Vinkovačke Uprave bilo je cca 3 milijuna kubika </w:t>
                            </w:r>
                            <w:proofErr w:type="spellStart"/>
                            <w:r w:rsidRPr="00F91111">
                              <w:rPr>
                                <w:color w:val="000000" w:themeColor="text1"/>
                              </w:rPr>
                              <w:t>vjetroloma</w:t>
                            </w:r>
                            <w:proofErr w:type="spellEnd"/>
                            <w:r w:rsidRPr="00F9111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642F0" w:rsidRPr="00B67DA7" w14:paraId="2CECC0D8" w14:textId="77777777" w:rsidTr="001C55B6">
        <w:trPr>
          <w:trHeight w:val="1872"/>
          <w:jc w:val="center"/>
        </w:trPr>
        <w:tc>
          <w:tcPr>
            <w:tcW w:w="4534" w:type="dxa"/>
            <w:vMerge w:val="restart"/>
          </w:tcPr>
          <w:p w14:paraId="62B8982B" w14:textId="5AF24357" w:rsidR="00B67824" w:rsidRPr="00534EE9" w:rsidRDefault="00FD0D7F" w:rsidP="00A52E5F">
            <w:pPr>
              <w:pStyle w:val="Naslov1"/>
              <w:rPr>
                <w:rStyle w:val="Naslov1Char"/>
                <w:b/>
                <w:color w:val="373737" w:themeColor="background2" w:themeShade="40"/>
              </w:rPr>
            </w:pPr>
            <w:r w:rsidRPr="00534EE9">
              <w:rPr>
                <w:color w:val="373737" w:themeColor="background2" w:themeShade="40"/>
              </w:rPr>
              <w:t>Stanište</w:t>
            </w:r>
          </w:p>
          <w:p w14:paraId="290B6472" w14:textId="1A64C6F5" w:rsidR="006252FF" w:rsidRDefault="00FD0D7F" w:rsidP="00FD0D7F">
            <w:pPr>
              <w:rPr>
                <w:rFonts w:asciiTheme="majorHAnsi" w:hAnsiTheme="majorHAnsi" w:cs="Times New Roman"/>
              </w:rPr>
            </w:pPr>
            <w:r w:rsidRPr="00534EE9">
              <w:rPr>
                <w:rFonts w:asciiTheme="majorHAnsi" w:hAnsiTheme="majorHAnsi" w:cs="Times New Roman"/>
              </w:rPr>
              <w:t xml:space="preserve">Rasprostranjeno je stablo u gotovo cijeloj Europi, a nalazi se još na području Kavkaza i Male Azije. Odgovaraju mu duboka i plodna, vlažna tla bogata vapnencem. Kod nas često raste u Slavoniji, Posavini i sl. gdje često tvori i čiste lužnjakove šume. Otporan je na sušu i visoke temperature, na vjetar i gradska onečišćenja. Teško uspijeva na plitkom i suhom zemljištu, na tlima kisele reakcije i osjetljiv je na kasne </w:t>
            </w:r>
            <w:proofErr w:type="spellStart"/>
            <w:r w:rsidRPr="00534EE9">
              <w:rPr>
                <w:rFonts w:asciiTheme="majorHAnsi" w:hAnsiTheme="majorHAnsi" w:cs="Times New Roman"/>
              </w:rPr>
              <w:t>mrazeve</w:t>
            </w:r>
            <w:proofErr w:type="spellEnd"/>
            <w:r w:rsidRPr="00534EE9">
              <w:rPr>
                <w:rFonts w:asciiTheme="majorHAnsi" w:hAnsiTheme="majorHAnsi" w:cs="Times New Roman"/>
              </w:rPr>
              <w:t>. Pojedina stabla mogu živjeti i</w:t>
            </w:r>
            <w:r w:rsidRPr="00FD0D7F">
              <w:rPr>
                <w:rFonts w:asciiTheme="majorHAnsi" w:hAnsiTheme="majorHAnsi" w:cs="Times New Roman"/>
                <w:sz w:val="24"/>
                <w:szCs w:val="24"/>
              </w:rPr>
              <w:t xml:space="preserve"> do</w:t>
            </w:r>
            <w:r w:rsidR="006252FF">
              <w:rPr>
                <w:rFonts w:asciiTheme="majorHAnsi" w:hAnsiTheme="majorHAnsi" w:cs="Times New Roman"/>
              </w:rPr>
              <w:t xml:space="preserve"> 1500 g.</w:t>
            </w:r>
            <w:r w:rsidRPr="00FD0D7F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14:paraId="26E76EDA" w14:textId="126BD083" w:rsidR="00A52E5F" w:rsidRPr="00A52E5F" w:rsidRDefault="00A52E5F" w:rsidP="00A52E5F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2AF925" wp14:editId="0E4B26A0">
                  <wp:extent cx="1645743" cy="1097280"/>
                  <wp:effectExtent l="0" t="0" r="0" b="7620"/>
                  <wp:docPr id="64428130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793" cy="114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F9622" w14:textId="1BF5A9BD" w:rsidR="00A52E5F" w:rsidRPr="00A52E5F" w:rsidRDefault="00A52E5F" w:rsidP="00A52E5F">
            <w:pPr>
              <w:tabs>
                <w:tab w:val="left" w:pos="1308"/>
              </w:tabs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6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593F36CB" w14:textId="77777777" w:rsidR="004642F0" w:rsidRPr="00B67DA7" w:rsidRDefault="004642F0" w:rsidP="00B67824">
            <w:pPr>
              <w:pStyle w:val="Bezproreda"/>
              <w:jc w:val="center"/>
              <w:rPr>
                <w:noProof/>
              </w:rPr>
            </w:pPr>
          </w:p>
        </w:tc>
        <w:tc>
          <w:tcPr>
            <w:tcW w:w="4500" w:type="dxa"/>
            <w:vMerge/>
            <w:vAlign w:val="center"/>
          </w:tcPr>
          <w:p w14:paraId="6925FC89" w14:textId="77777777" w:rsidR="004642F0" w:rsidRPr="00B67DA7" w:rsidRDefault="004642F0" w:rsidP="00B67824">
            <w:pPr>
              <w:pStyle w:val="Bezproreda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14:paraId="7155F819" w14:textId="77777777" w:rsidR="004642F0" w:rsidRPr="00B67DA7" w:rsidRDefault="004642F0" w:rsidP="00B67824">
            <w:pPr>
              <w:pStyle w:val="Bezproreda"/>
              <w:jc w:val="center"/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14:paraId="0A1BB93E" w14:textId="3B5FFE9E" w:rsidR="00B67824" w:rsidRDefault="00B67824" w:rsidP="00F37523">
            <w:pPr>
              <w:pStyle w:val="Naslov1"/>
            </w:pPr>
          </w:p>
          <w:p w14:paraId="72C255E1" w14:textId="77777777" w:rsidR="006252FF" w:rsidRDefault="006252FF" w:rsidP="006252FF"/>
          <w:p w14:paraId="74C92861" w14:textId="737B2EC4" w:rsidR="006252FF" w:rsidRDefault="00F91111" w:rsidP="00F911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BE0226" wp14:editId="1317FEC6">
                  <wp:extent cx="1562100" cy="2339896"/>
                  <wp:effectExtent l="0" t="0" r="0" b="3810"/>
                  <wp:docPr id="1709816189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02" cy="237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5DE48" w14:textId="309DB456" w:rsidR="006252FF" w:rsidRDefault="00D0489A" w:rsidP="006252FF">
            <w:r>
              <w:t xml:space="preserve">             </w:t>
            </w:r>
            <w:r w:rsidR="00F91111">
              <w:t xml:space="preserve">Dora </w:t>
            </w:r>
            <w:proofErr w:type="spellStart"/>
            <w:r w:rsidR="00F91111">
              <w:t>Balentović</w:t>
            </w:r>
            <w:proofErr w:type="spellEnd"/>
            <w:r w:rsidR="00F91111">
              <w:t xml:space="preserve"> i Ena Bakić</w:t>
            </w:r>
          </w:p>
          <w:p w14:paraId="4DCB2312" w14:textId="77777777" w:rsidR="000937D9" w:rsidRDefault="000937D9" w:rsidP="006252FF"/>
          <w:p w14:paraId="3697DD08" w14:textId="65681E06" w:rsidR="006252FF" w:rsidRDefault="006252FF" w:rsidP="00F91111">
            <w:pPr>
              <w:jc w:val="center"/>
            </w:pPr>
          </w:p>
          <w:p w14:paraId="2166D03D" w14:textId="77777777" w:rsidR="00F91111" w:rsidRDefault="00F91111" w:rsidP="00F91111">
            <w:pPr>
              <w:jc w:val="center"/>
            </w:pPr>
          </w:p>
          <w:p w14:paraId="6F5EB23B" w14:textId="77777777" w:rsidR="006252FF" w:rsidRDefault="006252FF" w:rsidP="00990E76"/>
          <w:p w14:paraId="596314B8" w14:textId="77777777" w:rsidR="006252FF" w:rsidRDefault="006252FF" w:rsidP="00990E76"/>
          <w:p w14:paraId="3A501108" w14:textId="10BC3943" w:rsidR="006252FF" w:rsidRDefault="006252FF" w:rsidP="00990E76"/>
          <w:p w14:paraId="1699270A" w14:textId="529513D0" w:rsidR="006252FF" w:rsidRDefault="006252FF" w:rsidP="00990E76"/>
          <w:p w14:paraId="7606B09F" w14:textId="77777777" w:rsidR="006252FF" w:rsidRDefault="006252FF" w:rsidP="00990E76"/>
          <w:p w14:paraId="5817AA7F" w14:textId="5EC629E2" w:rsidR="00B67824" w:rsidRPr="00B67DA7" w:rsidRDefault="00B67824" w:rsidP="00F37523">
            <w:pPr>
              <w:pStyle w:val="Naslov1"/>
              <w:rPr>
                <w:rStyle w:val="Naslov1Char"/>
                <w:b/>
              </w:rPr>
            </w:pPr>
          </w:p>
          <w:p w14:paraId="1EF4B5BC" w14:textId="7742D9C6" w:rsidR="00B67824" w:rsidRPr="00B67DA7" w:rsidRDefault="00B67824" w:rsidP="00990E76"/>
        </w:tc>
      </w:tr>
      <w:tr w:rsidR="004642F0" w:rsidRPr="00B67DA7" w14:paraId="671EDDB0" w14:textId="77777777" w:rsidTr="004642F0">
        <w:trPr>
          <w:trHeight w:val="432"/>
          <w:jc w:val="center"/>
        </w:trPr>
        <w:tc>
          <w:tcPr>
            <w:tcW w:w="4534" w:type="dxa"/>
            <w:vMerge/>
          </w:tcPr>
          <w:p w14:paraId="11AEE641" w14:textId="77777777" w:rsidR="004642F0" w:rsidRPr="00B67DA7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7DC3FF89" w14:textId="77777777" w:rsidR="004642F0" w:rsidRPr="00B67DA7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632F2640" w14:textId="4790A7BF" w:rsidR="004642F0" w:rsidRPr="00B67DA7" w:rsidRDefault="006252FF" w:rsidP="00A52E5F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416E0EC" wp14:editId="6445880D">
                      <wp:simplePos x="0" y="0"/>
                      <wp:positionH relativeFrom="column">
                        <wp:posOffset>3298825</wp:posOffset>
                      </wp:positionH>
                      <wp:positionV relativeFrom="paragraph">
                        <wp:posOffset>1985645</wp:posOffset>
                      </wp:positionV>
                      <wp:extent cx="1067828" cy="133315"/>
                      <wp:effectExtent l="0" t="0" r="0" b="0"/>
                      <wp:wrapNone/>
                      <wp:docPr id="40" name="Pravokut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67828" cy="133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1C05F5" id="Pravokutnik 1" o:spid="_x0000_s1026" style="position:absolute;margin-left:259.75pt;margin-top:156.35pt;width:84.1pt;height:10.5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" fillcolor="#a6b727 [3205]" stroked="f" strokeweight="1pt"/>
                  </w:pict>
                </mc:Fallback>
              </mc:AlternateContent>
            </w:r>
          </w:p>
        </w:tc>
        <w:tc>
          <w:tcPr>
            <w:tcW w:w="360" w:type="dxa"/>
            <w:vMerge/>
          </w:tcPr>
          <w:p w14:paraId="22DB4C47" w14:textId="77777777" w:rsidR="004642F0" w:rsidRPr="00B67DA7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520A1044" w14:textId="77777777" w:rsidR="004642F0" w:rsidRPr="00B67DA7" w:rsidRDefault="004642F0" w:rsidP="004642F0">
            <w:pPr>
              <w:rPr>
                <w:sz w:val="21"/>
              </w:rPr>
            </w:pPr>
          </w:p>
        </w:tc>
      </w:tr>
      <w:tr w:rsidR="004642F0" w:rsidRPr="00B67DA7" w14:paraId="2B92AA3D" w14:textId="77777777" w:rsidTr="004642F0">
        <w:trPr>
          <w:trHeight w:val="4032"/>
          <w:jc w:val="center"/>
        </w:trPr>
        <w:tc>
          <w:tcPr>
            <w:tcW w:w="4534" w:type="dxa"/>
            <w:vMerge/>
          </w:tcPr>
          <w:p w14:paraId="262B92BD" w14:textId="77777777" w:rsidR="004642F0" w:rsidRPr="00B67DA7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14:paraId="70A9226A" w14:textId="77777777" w:rsidR="004642F0" w:rsidRPr="00B67DA7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14:paraId="239A40D5" w14:textId="77777777" w:rsidR="004642F0" w:rsidRPr="00B67DA7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14:paraId="6FB5FCD3" w14:textId="77777777" w:rsidR="004642F0" w:rsidRPr="00B67DA7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14:paraId="33B11580" w14:textId="77777777" w:rsidR="004642F0" w:rsidRPr="00B67DA7" w:rsidRDefault="004642F0" w:rsidP="004642F0">
            <w:pPr>
              <w:rPr>
                <w:sz w:val="21"/>
              </w:rPr>
            </w:pPr>
          </w:p>
        </w:tc>
      </w:tr>
    </w:tbl>
    <w:p w14:paraId="3499BEBA" w14:textId="77777777" w:rsidR="00B67824" w:rsidRPr="00B67DA7" w:rsidRDefault="00B67824" w:rsidP="00C46111"/>
    <w:sectPr w:rsidR="00B67824" w:rsidRPr="00B67DA7" w:rsidSect="00A42104">
      <w:headerReference w:type="default" r:id="rId18"/>
      <w:footerReference w:type="default" r:id="rId19"/>
      <w:headerReference w:type="first" r:id="rId20"/>
      <w:footerReference w:type="first" r:id="rId21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B9547" w14:textId="77777777" w:rsidR="00437C7D" w:rsidRDefault="00437C7D" w:rsidP="00D210FA">
      <w:pPr>
        <w:spacing w:after="0"/>
      </w:pPr>
      <w:r>
        <w:separator/>
      </w:r>
    </w:p>
  </w:endnote>
  <w:endnote w:type="continuationSeparator" w:id="0">
    <w:p w14:paraId="6F3789E7" w14:textId="77777777" w:rsidR="00437C7D" w:rsidRDefault="00437C7D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5442B" w14:textId="18C24311" w:rsidR="006252FF" w:rsidRDefault="006252FF" w:rsidP="006252FF">
    <w:pPr>
      <w:pStyle w:val="Podnoje"/>
      <w:tabs>
        <w:tab w:val="left" w:pos="11064"/>
        <w:tab w:val="left" w:pos="12492"/>
        <w:tab w:val="left" w:pos="14448"/>
      </w:tabs>
    </w:pP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147E9" w14:textId="00308C7E" w:rsidR="006252FF" w:rsidRDefault="006252FF" w:rsidP="006252FF">
    <w:pPr>
      <w:pStyle w:val="Podnoje"/>
      <w:tabs>
        <w:tab w:val="left" w:pos="47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67736" w14:textId="77777777" w:rsidR="00437C7D" w:rsidRDefault="00437C7D" w:rsidP="00D210FA">
      <w:pPr>
        <w:spacing w:after="0"/>
      </w:pPr>
      <w:r>
        <w:separator/>
      </w:r>
    </w:p>
  </w:footnote>
  <w:footnote w:type="continuationSeparator" w:id="0">
    <w:p w14:paraId="1725F2A1" w14:textId="77777777" w:rsidR="00437C7D" w:rsidRDefault="00437C7D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167A8" w14:textId="31B56C09" w:rsidR="006252FF" w:rsidRDefault="006252FF" w:rsidP="006252FF">
    <w:pPr>
      <w:pStyle w:val="Zaglavlje"/>
      <w:tabs>
        <w:tab w:val="center" w:pos="769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09CF5" w14:textId="54C7671C" w:rsidR="00D210FA" w:rsidRDefault="004642F0">
    <w:pPr>
      <w:pStyle w:val="Zaglavlje"/>
    </w:pPr>
    <w:r>
      <w:rPr>
        <w:noProof/>
        <w:lang w:bidi="hr-HR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E4F9DA7" wp14:editId="72BEBCC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4406" cy="7319350"/>
              <wp:effectExtent l="0" t="0" r="1905" b="0"/>
              <wp:wrapNone/>
              <wp:docPr id="65" name="Grupa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4406" cy="7319350"/>
                        <a:chOff x="0" y="0"/>
                        <a:chExt cx="9584406" cy="7319350"/>
                      </a:xfrm>
                    </wpg:grpSpPr>
                    <wps:wsp>
                      <wps:cNvPr id="1683985127" name="Pravokutnik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upa 26" descr="Elementi dizajna" title="Prednji dizajn"/>
                      <wpg:cNvGrpSpPr>
                        <a:grpSpLocks noChangeAspect="1"/>
                      </wpg:cNvGrpSpPr>
                      <wpg:grpSpPr>
                        <a:xfrm>
                          <a:off x="6695275" y="0"/>
                          <a:ext cx="2889131" cy="4645708"/>
                          <a:chOff x="228600" y="0"/>
                          <a:chExt cx="3006725" cy="4837430"/>
                        </a:xfrm>
                      </wpg:grpSpPr>
                      <wps:wsp>
                        <wps:cNvPr id="27" name="Pravokutnik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949230" name="Pravokutnik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ravokutnik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ravokutnik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ravokutnik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068612" name="Pravokutnik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Pravokutnik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Pravokutnik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9" name="Grupa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Pravokutnik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ravokutnik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Pravokutnik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upa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1962909866" name="Pravokutnik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ravokutnik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Pravokutnik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43598136" id="Grupa 65" o:spid="_x0000_s1026" alt="&quot;&quot;" style="position:absolute;margin-left:0;margin-top:0;width:754.7pt;height:576.35pt;z-index:-251644928;mso-width-percent:953;mso-height-percent:941;mso-position-horizontal:center;mso-position-horizontal-relative:page;mso-position-vertical:center;mso-position-vertical-relative:page;mso-width-percent:953;mso-height-percent:941" coordsize="95844,7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">
              <v:rect id="Pravokutnik 18" o:spid="_x0000_s1027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a6b727 [3205]" stroked="f" strokeweight="1pt"/>
              <v:group id="Grupa 26" o:spid="_x0000_s1028" alt="Elementi dizajna" style="position:absolute;left:66952;width:28892;height:46457" coordorigin="2286" coordsize="30067,48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Pravokutnik 27" o:spid="_x0000_s1029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5e5e5e [3215]" stroked="f" strokeweight="1pt"/>
                <v:rect id="Pravokutnik 28" o:spid="_x0000_s1030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5e5e5e [3215]" stroked="f" strokeweight="1pt"/>
                <v:rect id="Pravokutnik 29" o:spid="_x0000_s1031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a6b727 [3205]" stroked="f" strokeweight="1pt"/>
                <v:rect id="Pravokutnik 31" o:spid="_x0000_s1032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838383 [3207]" stroked="f" strokeweight="1pt">
                  <v:fill opacity="46517f"/>
                </v:rect>
                <v:rect id="Pravokutnik 32" o:spid="_x0000_s1033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Pravokutnik 33" o:spid="_x0000_s1034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Pravokutnik 34" o:spid="_x0000_s1035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Pravokutnik 35" o:spid="_x0000_s1036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a6b727 [3205]" stroked="f" strokeweight="1pt"/>
              </v:group>
              <v:group id="Grupa 1" o:spid="_x0000_s1037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Pravokutnik 23" o:spid="_x0000_s1038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a6b727 [3205]" stroked="f" strokeweight="1pt"/>
                <v:rect id="Pravokutnik 24" o:spid="_x0000_s1039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838383 [3207]" stroked="f" strokeweight="1pt"/>
                <v:rect id="Pravokutnik 25" o:spid="_x0000_s1040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5e5e5e [3215]" stroked="f" strokeweight="1pt"/>
              </v:group>
              <v:group id="Grupa 1" o:spid="_x0000_s1041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Pravokutnik 40" o:spid="_x0000_s1042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a6b727 [3205]" stroked="f" strokeweight="1pt"/>
                <v:rect id="Pravokutnik 41" o:spid="_x0000_s1043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838383 [3207]" stroked="f" strokeweight="1pt"/>
                <v:rect id="Pravokutnik 42" o:spid="_x0000_s1044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5e5e5e [3215]" stroked="f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E5E5E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5E5E5E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762719">
    <w:abstractNumId w:val="1"/>
  </w:num>
  <w:num w:numId="2" w16cid:durableId="1139147360">
    <w:abstractNumId w:val="0"/>
  </w:num>
  <w:num w:numId="3" w16cid:durableId="1848056306">
    <w:abstractNumId w:val="5"/>
  </w:num>
  <w:num w:numId="4" w16cid:durableId="288822758">
    <w:abstractNumId w:val="6"/>
  </w:num>
  <w:num w:numId="5" w16cid:durableId="1737123908">
    <w:abstractNumId w:val="3"/>
  </w:num>
  <w:num w:numId="6" w16cid:durableId="1704555637">
    <w:abstractNumId w:val="2"/>
  </w:num>
  <w:num w:numId="7" w16cid:durableId="10113005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0E9"/>
    <w:rsid w:val="00002366"/>
    <w:rsid w:val="00023293"/>
    <w:rsid w:val="00061977"/>
    <w:rsid w:val="0008782A"/>
    <w:rsid w:val="000937D9"/>
    <w:rsid w:val="000A065A"/>
    <w:rsid w:val="00106FC5"/>
    <w:rsid w:val="00120DEC"/>
    <w:rsid w:val="001804F8"/>
    <w:rsid w:val="00190C03"/>
    <w:rsid w:val="001C55B6"/>
    <w:rsid w:val="001D6CC4"/>
    <w:rsid w:val="002018DC"/>
    <w:rsid w:val="00206405"/>
    <w:rsid w:val="00253267"/>
    <w:rsid w:val="00270D2D"/>
    <w:rsid w:val="002823CD"/>
    <w:rsid w:val="00287787"/>
    <w:rsid w:val="00291685"/>
    <w:rsid w:val="002B0A3D"/>
    <w:rsid w:val="003007A7"/>
    <w:rsid w:val="003257E1"/>
    <w:rsid w:val="00325DEC"/>
    <w:rsid w:val="00346FFA"/>
    <w:rsid w:val="00361F3D"/>
    <w:rsid w:val="003A3069"/>
    <w:rsid w:val="003C20B5"/>
    <w:rsid w:val="003E545F"/>
    <w:rsid w:val="003F03D2"/>
    <w:rsid w:val="003F1E1A"/>
    <w:rsid w:val="004045E5"/>
    <w:rsid w:val="00421496"/>
    <w:rsid w:val="00422C27"/>
    <w:rsid w:val="00437C7D"/>
    <w:rsid w:val="0044367C"/>
    <w:rsid w:val="004642F0"/>
    <w:rsid w:val="00464B99"/>
    <w:rsid w:val="004B6ACB"/>
    <w:rsid w:val="004D4896"/>
    <w:rsid w:val="00500564"/>
    <w:rsid w:val="0051102B"/>
    <w:rsid w:val="005129CB"/>
    <w:rsid w:val="00523D0B"/>
    <w:rsid w:val="005242AD"/>
    <w:rsid w:val="00534EE9"/>
    <w:rsid w:val="005838BC"/>
    <w:rsid w:val="005B57E1"/>
    <w:rsid w:val="005E61E0"/>
    <w:rsid w:val="005F0F31"/>
    <w:rsid w:val="006024ED"/>
    <w:rsid w:val="0061793F"/>
    <w:rsid w:val="0062123A"/>
    <w:rsid w:val="006252FF"/>
    <w:rsid w:val="006605F8"/>
    <w:rsid w:val="00663A59"/>
    <w:rsid w:val="006676A1"/>
    <w:rsid w:val="006833BD"/>
    <w:rsid w:val="006D762B"/>
    <w:rsid w:val="006E2D42"/>
    <w:rsid w:val="007059E0"/>
    <w:rsid w:val="00720FEE"/>
    <w:rsid w:val="00764B6F"/>
    <w:rsid w:val="007C7319"/>
    <w:rsid w:val="007D43B3"/>
    <w:rsid w:val="007F20B4"/>
    <w:rsid w:val="007F3637"/>
    <w:rsid w:val="007F525E"/>
    <w:rsid w:val="0082695D"/>
    <w:rsid w:val="0083044C"/>
    <w:rsid w:val="0085182D"/>
    <w:rsid w:val="008709F5"/>
    <w:rsid w:val="00877A91"/>
    <w:rsid w:val="00884411"/>
    <w:rsid w:val="00884E86"/>
    <w:rsid w:val="008927FF"/>
    <w:rsid w:val="008973B1"/>
    <w:rsid w:val="008E3921"/>
    <w:rsid w:val="008F3697"/>
    <w:rsid w:val="0090027B"/>
    <w:rsid w:val="00905238"/>
    <w:rsid w:val="009252C3"/>
    <w:rsid w:val="0094702A"/>
    <w:rsid w:val="00967DAB"/>
    <w:rsid w:val="00990E76"/>
    <w:rsid w:val="00991A53"/>
    <w:rsid w:val="00996F4E"/>
    <w:rsid w:val="009A23DC"/>
    <w:rsid w:val="009F71FE"/>
    <w:rsid w:val="00A31F33"/>
    <w:rsid w:val="00A42104"/>
    <w:rsid w:val="00A52E5F"/>
    <w:rsid w:val="00A64D71"/>
    <w:rsid w:val="00A70A62"/>
    <w:rsid w:val="00A71DA8"/>
    <w:rsid w:val="00AB1210"/>
    <w:rsid w:val="00AB2414"/>
    <w:rsid w:val="00AB770D"/>
    <w:rsid w:val="00AF2088"/>
    <w:rsid w:val="00AF5FB0"/>
    <w:rsid w:val="00B0080A"/>
    <w:rsid w:val="00B0538C"/>
    <w:rsid w:val="00B15A3B"/>
    <w:rsid w:val="00B2298C"/>
    <w:rsid w:val="00B37AB8"/>
    <w:rsid w:val="00B41068"/>
    <w:rsid w:val="00B418DE"/>
    <w:rsid w:val="00B4619C"/>
    <w:rsid w:val="00B47FE7"/>
    <w:rsid w:val="00B67824"/>
    <w:rsid w:val="00B67DA7"/>
    <w:rsid w:val="00BE15BA"/>
    <w:rsid w:val="00C20ED0"/>
    <w:rsid w:val="00C24719"/>
    <w:rsid w:val="00C46111"/>
    <w:rsid w:val="00C83332"/>
    <w:rsid w:val="00C95E04"/>
    <w:rsid w:val="00CC0A8F"/>
    <w:rsid w:val="00CC24B6"/>
    <w:rsid w:val="00CD3A64"/>
    <w:rsid w:val="00CE08CD"/>
    <w:rsid w:val="00D0489A"/>
    <w:rsid w:val="00D0664A"/>
    <w:rsid w:val="00D210FA"/>
    <w:rsid w:val="00D30F1D"/>
    <w:rsid w:val="00D57231"/>
    <w:rsid w:val="00D70ACE"/>
    <w:rsid w:val="00D87B48"/>
    <w:rsid w:val="00D91203"/>
    <w:rsid w:val="00D94FD1"/>
    <w:rsid w:val="00DB5F7C"/>
    <w:rsid w:val="00E041A8"/>
    <w:rsid w:val="00E41692"/>
    <w:rsid w:val="00E55D74"/>
    <w:rsid w:val="00E62027"/>
    <w:rsid w:val="00E7574F"/>
    <w:rsid w:val="00E81234"/>
    <w:rsid w:val="00E9037E"/>
    <w:rsid w:val="00EA120D"/>
    <w:rsid w:val="00EA49C3"/>
    <w:rsid w:val="00EA50F2"/>
    <w:rsid w:val="00EB5E14"/>
    <w:rsid w:val="00ED5BD2"/>
    <w:rsid w:val="00EE10E9"/>
    <w:rsid w:val="00EE19D9"/>
    <w:rsid w:val="00EF26FC"/>
    <w:rsid w:val="00F37523"/>
    <w:rsid w:val="00F50168"/>
    <w:rsid w:val="00F50D34"/>
    <w:rsid w:val="00F61360"/>
    <w:rsid w:val="00F77AED"/>
    <w:rsid w:val="00F91111"/>
    <w:rsid w:val="00FC538A"/>
    <w:rsid w:val="00FD0D7F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C4052F"/>
  <w14:defaultImageDpi w14:val="32767"/>
  <w15:chartTrackingRefBased/>
  <w15:docId w15:val="{94F3E1FD-20D3-4427-A29E-723CFB29F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46111"/>
  </w:style>
  <w:style w:type="paragraph" w:styleId="Naslov1">
    <w:name w:val="heading 1"/>
    <w:basedOn w:val="Normal"/>
    <w:next w:val="Normal"/>
    <w:link w:val="Naslov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5E5E5E" w:themeColor="text2"/>
      <w:spacing w:val="10"/>
      <w:sz w:val="28"/>
    </w:rPr>
  </w:style>
  <w:style w:type="paragraph" w:styleId="Naslov2">
    <w:name w:val="heading 2"/>
    <w:basedOn w:val="Normal"/>
    <w:next w:val="Normal"/>
    <w:link w:val="Naslov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Naslov4">
    <w:name w:val="heading 4"/>
    <w:next w:val="Normal"/>
    <w:link w:val="Naslov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A6B727" w:themeColor="accent2"/>
      <w:spacing w:val="10"/>
      <w:sz w:val="28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Char">
    <w:name w:val="Naslov 4 Char"/>
    <w:basedOn w:val="Zadanifontodlomka"/>
    <w:link w:val="Naslov4"/>
    <w:semiHidden/>
    <w:rsid w:val="00A70A62"/>
    <w:rPr>
      <w:rFonts w:eastAsia="Times New Roman" w:cs="Arial"/>
      <w:b/>
      <w:noProof/>
      <w:color w:val="A6B727" w:themeColor="accent2"/>
      <w:spacing w:val="10"/>
      <w:sz w:val="28"/>
      <w:szCs w:val="32"/>
    </w:rPr>
  </w:style>
  <w:style w:type="paragraph" w:styleId="Naslov">
    <w:name w:val="Title"/>
    <w:basedOn w:val="Normal"/>
    <w:next w:val="Normal"/>
    <w:link w:val="Naslov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Odlomakpopisa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Naglaeno">
    <w:name w:val="Strong"/>
    <w:basedOn w:val="Zadanifontodlomka"/>
    <w:uiPriority w:val="22"/>
    <w:semiHidden/>
    <w:rsid w:val="00967DAB"/>
    <w:rPr>
      <w:b/>
      <w:bCs/>
    </w:rPr>
  </w:style>
  <w:style w:type="character" w:customStyle="1" w:styleId="Naslov1Char">
    <w:name w:val="Naslov 1 Char"/>
    <w:basedOn w:val="Zadanifontodlomka"/>
    <w:link w:val="Naslov1"/>
    <w:uiPriority w:val="9"/>
    <w:rsid w:val="00990E76"/>
    <w:rPr>
      <w:rFonts w:asciiTheme="majorHAnsi" w:hAnsiTheme="majorHAnsi"/>
      <w:b/>
      <w:color w:val="5E5E5E" w:themeColor="text2"/>
      <w:spacing w:val="10"/>
      <w:sz w:val="28"/>
    </w:rPr>
  </w:style>
  <w:style w:type="character" w:styleId="Znak">
    <w:name w:val="Hashtag"/>
    <w:basedOn w:val="Zadanifontodlomka"/>
    <w:uiPriority w:val="99"/>
    <w:semiHidden/>
    <w:rsid w:val="00967DAB"/>
    <w:rPr>
      <w:color w:val="2B579A"/>
      <w:shd w:val="clear" w:color="auto" w:fill="E6E6E6"/>
    </w:rPr>
  </w:style>
  <w:style w:type="character" w:styleId="Jakoisticanje">
    <w:name w:val="Intense Emphasis"/>
    <w:basedOn w:val="Zadanifontodlomka"/>
    <w:uiPriority w:val="21"/>
    <w:semiHidden/>
    <w:rsid w:val="00967DAB"/>
    <w:rPr>
      <w:i/>
      <w:iCs/>
      <w:color w:val="418AB3" w:themeColor="accent1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rsid w:val="00967DAB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  <w:jc w:val="center"/>
    </w:pPr>
    <w:rPr>
      <w:i/>
      <w:iCs/>
      <w:color w:val="418AB3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967DAB"/>
    <w:rPr>
      <w:rFonts w:eastAsia="Times New Roman" w:cs="Times New Roman"/>
      <w:i/>
      <w:iCs/>
      <w:color w:val="418AB3" w:themeColor="accent1"/>
      <w:sz w:val="21"/>
    </w:rPr>
  </w:style>
  <w:style w:type="character" w:styleId="Istaknutareferenca">
    <w:name w:val="Intense Reference"/>
    <w:basedOn w:val="Zadanifontodlomka"/>
    <w:uiPriority w:val="32"/>
    <w:semiHidden/>
    <w:rsid w:val="00967DAB"/>
    <w:rPr>
      <w:b/>
      <w:bCs/>
      <w:smallCaps/>
      <w:color w:val="418AB3" w:themeColor="accent1"/>
      <w:spacing w:val="5"/>
    </w:rPr>
  </w:style>
  <w:style w:type="character" w:styleId="Neupadljivareferenca">
    <w:name w:val="Subtle Reference"/>
    <w:basedOn w:val="Zadanifontodlomka"/>
    <w:uiPriority w:val="31"/>
    <w:semiHidden/>
    <w:rsid w:val="00967DAB"/>
    <w:rPr>
      <w:smallCaps/>
      <w:color w:val="5A5A5A" w:themeColor="text1" w:themeTint="A5"/>
    </w:rPr>
  </w:style>
  <w:style w:type="character" w:styleId="Nerijeenospominjanje">
    <w:name w:val="Unresolved Mention"/>
    <w:basedOn w:val="Zadanifontodlomka"/>
    <w:uiPriority w:val="99"/>
    <w:semiHidden/>
    <w:rsid w:val="00967DAB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antekstnatamnojpozadini">
    <w:name w:val="Normalan tekst na tamnoj pozadini"/>
    <w:basedOn w:val="Normal"/>
    <w:qFormat/>
    <w:rsid w:val="00990E76"/>
    <w:rPr>
      <w:color w:val="FFFFFF" w:themeColor="background1"/>
    </w:rPr>
  </w:style>
  <w:style w:type="paragraph" w:styleId="Zaglavlje">
    <w:name w:val="header"/>
    <w:basedOn w:val="Normal"/>
    <w:link w:val="ZaglavljeChar"/>
    <w:uiPriority w:val="99"/>
    <w:semiHidden/>
    <w:rsid w:val="00C46111"/>
    <w:pPr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C46111"/>
  </w:style>
  <w:style w:type="paragraph" w:styleId="Podnoje">
    <w:name w:val="footer"/>
    <w:basedOn w:val="Normal"/>
    <w:link w:val="PodnojeChar"/>
    <w:uiPriority w:val="99"/>
    <w:semiHidden/>
    <w:rsid w:val="00C46111"/>
    <w:pPr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C46111"/>
  </w:style>
  <w:style w:type="paragraph" w:styleId="Bezproreda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Tekstrezerviranogmjesta">
    <w:name w:val="Placeholder Text"/>
    <w:basedOn w:val="Zadanifontodlomka"/>
    <w:uiPriority w:val="99"/>
    <w:semiHidden/>
    <w:rsid w:val="00206405"/>
    <w:rPr>
      <w:color w:val="808080"/>
    </w:rPr>
  </w:style>
  <w:style w:type="paragraph" w:styleId="Citat">
    <w:name w:val="Quote"/>
    <w:basedOn w:val="Normal"/>
    <w:next w:val="Normal"/>
    <w:link w:val="Citat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5E5E5E" w:themeColor="text2"/>
      <w:spacing w:val="-10"/>
      <w:sz w:val="48"/>
      <w:szCs w:val="100"/>
    </w:rPr>
  </w:style>
  <w:style w:type="character" w:customStyle="1" w:styleId="CitatChar">
    <w:name w:val="Citat Char"/>
    <w:basedOn w:val="Zadanifontodlomka"/>
    <w:link w:val="Citat"/>
    <w:uiPriority w:val="29"/>
    <w:rsid w:val="00C46111"/>
    <w:rPr>
      <w:rFonts w:asciiTheme="majorHAnsi" w:hAnsiTheme="majorHAnsi"/>
      <w:b/>
      <w:noProof/>
      <w:color w:val="5E5E5E" w:themeColor="text2"/>
      <w:spacing w:val="-10"/>
      <w:sz w:val="48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AppData\Local\Microsoft\Office\16.0\DTS\hr-HR%7b8593A32C-AEFE-4975-A907-381487D013C8%7d\%7bADD04768-DE10-43DF-9799-A0EE5092DF16%7dtf16412178_win32.dotx" TargetMode="External"/></Relationships>
</file>

<file path=word/theme/theme1.xml><?xml version="1.0" encoding="utf-8"?>
<a:theme xmlns:a="http://schemas.openxmlformats.org/drawingml/2006/main" name="Office Theme">
  <a:themeElements>
    <a:clrScheme name="Pomični tekst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F1BB9E-090B-4265-BE88-10CADB024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{ADD04768-DE10-43DF-9799-A0EE5092DF16}tf16412178_win32</Template>
  <TotalTime>131</TotalTime>
  <Pages>1</Pages>
  <Words>345</Words>
  <Characters>1969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Irena Kopić</cp:lastModifiedBy>
  <cp:revision>14</cp:revision>
  <dcterms:created xsi:type="dcterms:W3CDTF">2025-03-25T10:08:00Z</dcterms:created>
  <dcterms:modified xsi:type="dcterms:W3CDTF">2025-04-01T13:32:00Z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